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066" w:rsidRDefault="00C82066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715.5pt">
            <v:imagedata r:id="rId4" o:title=""/>
          </v:shape>
        </w:pict>
      </w:r>
    </w:p>
    <w:p w:rsidR="00C82066" w:rsidRDefault="00C82066"/>
    <w:p w:rsidR="00C82066" w:rsidRDefault="00C82066">
      <w:r>
        <w:pict>
          <v:shape id="_x0000_i1026" type="#_x0000_t75" style="width:507.75pt;height:729pt">
            <v:imagedata r:id="rId5" o:title=""/>
          </v:shape>
        </w:pict>
      </w:r>
    </w:p>
    <w:p w:rsidR="00C82066" w:rsidRDefault="00C82066"/>
    <w:p w:rsidR="00C82066" w:rsidRDefault="00C82066">
      <w:r>
        <w:pict>
          <v:shape id="_x0000_i1027" type="#_x0000_t75" style="width:508.5pt;height:729pt">
            <v:imagedata r:id="rId6" o:title=""/>
          </v:shape>
        </w:pict>
      </w:r>
    </w:p>
    <w:sectPr w:rsidR="00C82066" w:rsidSect="00A23C5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4801"/>
    <w:rsid w:val="0006102D"/>
    <w:rsid w:val="00326276"/>
    <w:rsid w:val="0061752E"/>
    <w:rsid w:val="00844801"/>
    <w:rsid w:val="00A23C5D"/>
    <w:rsid w:val="00C82066"/>
    <w:rsid w:val="00CB78D6"/>
    <w:rsid w:val="00E0069F"/>
    <w:rsid w:val="00FC0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4D0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3</Pages>
  <Words>1</Words>
  <Characters>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user-021</dc:creator>
  <cp:keywords/>
  <dc:description/>
  <cp:lastModifiedBy>User</cp:lastModifiedBy>
  <cp:revision>4</cp:revision>
  <dcterms:created xsi:type="dcterms:W3CDTF">2016-05-05T10:43:00Z</dcterms:created>
  <dcterms:modified xsi:type="dcterms:W3CDTF">2016-05-05T16:07:00Z</dcterms:modified>
</cp:coreProperties>
</file>